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7EAB75" w14:textId="77777777" w:rsidR="009E4319" w:rsidRPr="00DA1D76" w:rsidRDefault="009E4319" w:rsidP="00697731">
      <w:pPr>
        <w:spacing w:after="0" w:line="240" w:lineRule="auto"/>
        <w:ind w:left="-450" w:right="-360"/>
        <w:rPr>
          <w:rFonts w:ascii="Times New Roman" w:eastAsia="Times New Roman" w:hAnsi="Times New Roman" w:cs="Times New Roman"/>
          <w:b/>
          <w:bCs/>
          <w:sz w:val="19"/>
          <w:szCs w:val="19"/>
        </w:rPr>
      </w:pPr>
      <w:r w:rsidRPr="00DA1D76">
        <w:rPr>
          <w:rFonts w:ascii="Times New Roman" w:eastAsia="Times New Roman" w:hAnsi="Times New Roman" w:cs="Times New Roman"/>
          <w:b/>
          <w:bCs/>
          <w:sz w:val="19"/>
          <w:szCs w:val="19"/>
        </w:rPr>
        <w:t>FOR IMMEDIATE RELEASE</w:t>
      </w:r>
    </w:p>
    <w:p w14:paraId="1984A071" w14:textId="77777777" w:rsidR="009E4319" w:rsidRPr="00DA1D76" w:rsidRDefault="009E4319" w:rsidP="00697731">
      <w:pPr>
        <w:spacing w:after="0" w:line="240" w:lineRule="auto"/>
        <w:ind w:left="-450"/>
        <w:rPr>
          <w:rFonts w:ascii="Times New Roman" w:eastAsia="Times New Roman" w:hAnsi="Times New Roman" w:cs="Times New Roman"/>
          <w:b/>
          <w:bCs/>
          <w:sz w:val="19"/>
          <w:szCs w:val="19"/>
        </w:rPr>
      </w:pPr>
      <w:r w:rsidRPr="00DA1D76">
        <w:rPr>
          <w:rFonts w:ascii="Times New Roman" w:eastAsia="Times New Roman" w:hAnsi="Times New Roman" w:cs="Times New Roman"/>
          <w:b/>
          <w:bCs/>
          <w:sz w:val="19"/>
          <w:szCs w:val="19"/>
        </w:rPr>
        <w:tab/>
      </w:r>
      <w:r w:rsidRPr="00DA1D76">
        <w:rPr>
          <w:rFonts w:ascii="Times New Roman" w:eastAsia="Times New Roman" w:hAnsi="Times New Roman" w:cs="Times New Roman"/>
          <w:b/>
          <w:bCs/>
          <w:sz w:val="19"/>
          <w:szCs w:val="19"/>
        </w:rPr>
        <w:tab/>
      </w:r>
    </w:p>
    <w:p w14:paraId="08321C5F" w14:textId="548D6EE0" w:rsidR="002B5BDA" w:rsidRPr="00B970FC" w:rsidRDefault="00B970FC" w:rsidP="00B970FC">
      <w:pPr>
        <w:spacing w:after="0" w:line="240" w:lineRule="auto"/>
        <w:ind w:left="-450"/>
        <w:rPr>
          <w:rFonts w:ascii="Times New Roman" w:eastAsia="Times New Roman" w:hAnsi="Times New Roman" w:cs="Times New Roman"/>
          <w:b/>
          <w:bCs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ab/>
        <w:t xml:space="preserve">                     </w:t>
      </w:r>
    </w:p>
    <w:p w14:paraId="0906F50F" w14:textId="516F2316" w:rsidR="00B970FC" w:rsidRPr="00B970FC" w:rsidRDefault="00761942" w:rsidP="00B970F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The JNP Project (Jane NOT Plain) Launches Aggressive 2015 Holiday Gift Giving Campaign for All 4</w:t>
      </w:r>
      <w:r w:rsidRPr="00761942">
        <w:rPr>
          <w:rFonts w:ascii="Arial" w:hAnsi="Arial" w:cs="Arial"/>
          <w:b/>
          <w:sz w:val="28"/>
          <w:szCs w:val="28"/>
          <w:vertAlign w:val="superscript"/>
        </w:rPr>
        <w:t>th</w:t>
      </w:r>
      <w:r>
        <w:rPr>
          <w:rFonts w:ascii="Arial" w:hAnsi="Arial" w:cs="Arial"/>
          <w:b/>
          <w:sz w:val="28"/>
          <w:szCs w:val="28"/>
        </w:rPr>
        <w:t xml:space="preserve"> Graders in Anne Arundel County, Maryland</w:t>
      </w:r>
    </w:p>
    <w:p w14:paraId="2A23E9DF" w14:textId="1B0B21BC" w:rsidR="00B970FC" w:rsidRPr="002340E1" w:rsidRDefault="00761942" w:rsidP="00B970FC">
      <w:pPr>
        <w:rPr>
          <w:rFonts w:ascii="Arial" w:eastAsia="Times New Roman" w:hAnsi="Arial" w:cs="Arial"/>
          <w:sz w:val="19"/>
          <w:szCs w:val="19"/>
        </w:rPr>
      </w:pPr>
      <w:r w:rsidRPr="002340E1">
        <w:rPr>
          <w:rFonts w:ascii="Arial" w:hAnsi="Arial" w:cs="Arial"/>
          <w:b/>
          <w:i/>
          <w:sz w:val="19"/>
          <w:szCs w:val="19"/>
        </w:rPr>
        <w:t>October 19</w:t>
      </w:r>
      <w:r w:rsidR="00B970FC" w:rsidRPr="002340E1">
        <w:rPr>
          <w:rFonts w:ascii="Arial" w:hAnsi="Arial" w:cs="Arial"/>
          <w:b/>
          <w:i/>
          <w:sz w:val="19"/>
          <w:szCs w:val="19"/>
        </w:rPr>
        <w:t>, 2015 - ANNAPOLIS, MD:</w:t>
      </w:r>
      <w:r w:rsidR="00B970FC" w:rsidRPr="002340E1">
        <w:rPr>
          <w:rFonts w:ascii="Arial" w:hAnsi="Arial" w:cs="Arial"/>
          <w:i/>
          <w:sz w:val="19"/>
          <w:szCs w:val="19"/>
        </w:rPr>
        <w:t xml:space="preserve"> </w:t>
      </w:r>
      <w:r w:rsidRPr="002340E1">
        <w:rPr>
          <w:rFonts w:ascii="Arial" w:eastAsia="Times New Roman" w:hAnsi="Arial" w:cs="Arial"/>
          <w:sz w:val="19"/>
          <w:szCs w:val="19"/>
        </w:rPr>
        <w:t>JNP is working to "Empower a Child for the Holidays by Giving the Gift of Self-Estee</w:t>
      </w:r>
      <w:r w:rsidR="00AB6C85" w:rsidRPr="002340E1">
        <w:rPr>
          <w:rFonts w:ascii="Arial" w:eastAsia="Times New Roman" w:hAnsi="Arial" w:cs="Arial"/>
          <w:sz w:val="19"/>
          <w:szCs w:val="19"/>
        </w:rPr>
        <w:t xml:space="preserve">m! (Inner-Awesome Superpowers)” -- With support from the local Community, </w:t>
      </w:r>
      <w:r w:rsidR="00297FFA">
        <w:rPr>
          <w:rFonts w:ascii="Arial" w:eastAsia="Times New Roman" w:hAnsi="Arial" w:cs="Arial"/>
          <w:sz w:val="19"/>
          <w:szCs w:val="19"/>
        </w:rPr>
        <w:t>JNP</w:t>
      </w:r>
      <w:r w:rsidR="00AB6C85" w:rsidRPr="002340E1">
        <w:rPr>
          <w:rFonts w:ascii="Arial" w:eastAsia="Times New Roman" w:hAnsi="Arial" w:cs="Arial"/>
          <w:sz w:val="19"/>
          <w:szCs w:val="19"/>
        </w:rPr>
        <w:t xml:space="preserve"> will gift every fourth grader in Anne Arundel</w:t>
      </w:r>
      <w:r w:rsidR="005F1760" w:rsidRPr="002340E1">
        <w:rPr>
          <w:rFonts w:ascii="Arial" w:eastAsia="Times New Roman" w:hAnsi="Arial" w:cs="Arial"/>
          <w:sz w:val="19"/>
          <w:szCs w:val="19"/>
        </w:rPr>
        <w:t xml:space="preserve"> County’s</w:t>
      </w:r>
      <w:r w:rsidR="00AB6C85" w:rsidRPr="002340E1">
        <w:rPr>
          <w:rFonts w:ascii="Arial" w:eastAsia="Times New Roman" w:hAnsi="Arial" w:cs="Arial"/>
          <w:sz w:val="19"/>
          <w:szCs w:val="19"/>
        </w:rPr>
        <w:t xml:space="preserve"> Public Schools -- 6,147 of them.</w:t>
      </w:r>
      <w:r w:rsidR="00917531" w:rsidRPr="002340E1">
        <w:rPr>
          <w:rFonts w:ascii="Arial" w:eastAsia="Times New Roman" w:hAnsi="Arial" w:cs="Arial"/>
          <w:sz w:val="19"/>
          <w:szCs w:val="19"/>
        </w:rPr>
        <w:t xml:space="preserve"> In addition, </w:t>
      </w:r>
      <w:r w:rsidR="00297FFA">
        <w:rPr>
          <w:rFonts w:ascii="Arial" w:eastAsia="Times New Roman" w:hAnsi="Arial" w:cs="Arial"/>
          <w:sz w:val="19"/>
          <w:szCs w:val="19"/>
        </w:rPr>
        <w:t>JNP’s</w:t>
      </w:r>
      <w:r w:rsidR="00917531" w:rsidRPr="002340E1">
        <w:rPr>
          <w:rFonts w:ascii="Arial" w:eastAsia="Times New Roman" w:hAnsi="Arial" w:cs="Arial"/>
          <w:sz w:val="19"/>
          <w:szCs w:val="19"/>
        </w:rPr>
        <w:t xml:space="preserve"> non-profit partner Let’s Help Kids (.org) will receive 10% of the Campaign proceeds to </w:t>
      </w:r>
      <w:r w:rsidR="00917531" w:rsidRPr="00297FFA">
        <w:rPr>
          <w:rFonts w:ascii="Arial" w:eastAsia="Times New Roman" w:hAnsi="Arial" w:cs="Arial"/>
          <w:i/>
          <w:sz w:val="19"/>
          <w:szCs w:val="19"/>
        </w:rPr>
        <w:t>make wishes come true</w:t>
      </w:r>
      <w:r w:rsidR="00917531" w:rsidRPr="002340E1">
        <w:rPr>
          <w:rFonts w:ascii="Arial" w:eastAsia="Times New Roman" w:hAnsi="Arial" w:cs="Arial"/>
          <w:sz w:val="19"/>
          <w:szCs w:val="19"/>
        </w:rPr>
        <w:t xml:space="preserve"> for more</w:t>
      </w:r>
      <w:r w:rsidR="005F1760" w:rsidRPr="002340E1">
        <w:rPr>
          <w:rFonts w:ascii="Arial" w:eastAsia="Times New Roman" w:hAnsi="Arial" w:cs="Arial"/>
          <w:sz w:val="19"/>
          <w:szCs w:val="19"/>
        </w:rPr>
        <w:t xml:space="preserve"> local</w:t>
      </w:r>
      <w:r w:rsidR="00917531" w:rsidRPr="002340E1">
        <w:rPr>
          <w:rFonts w:ascii="Arial" w:eastAsia="Times New Roman" w:hAnsi="Arial" w:cs="Arial"/>
          <w:sz w:val="19"/>
          <w:szCs w:val="19"/>
        </w:rPr>
        <w:t xml:space="preserve"> County kids.</w:t>
      </w:r>
      <w:r w:rsidR="000F6741">
        <w:rPr>
          <w:rFonts w:ascii="Arial" w:eastAsia="Times New Roman" w:hAnsi="Arial" w:cs="Arial"/>
          <w:sz w:val="19"/>
          <w:szCs w:val="19"/>
        </w:rPr>
        <w:t xml:space="preserve"> </w:t>
      </w:r>
      <w:hyperlink r:id="rId7" w:history="1">
        <w:r w:rsidR="00CA6974" w:rsidRPr="00127581">
          <w:rPr>
            <w:rStyle w:val="Hyperlink"/>
            <w:rFonts w:ascii="Arial" w:eastAsia="Times New Roman" w:hAnsi="Arial" w:cs="Arial"/>
            <w:sz w:val="19"/>
            <w:szCs w:val="19"/>
          </w:rPr>
          <w:t>http://thejnpproject.com/2015-gift-kids-self-esteem/</w:t>
        </w:r>
      </w:hyperlink>
    </w:p>
    <w:p w14:paraId="3AF60000" w14:textId="22441DAC" w:rsidR="00AB6C85" w:rsidRPr="002340E1" w:rsidRDefault="00827FE9" w:rsidP="00B970FC">
      <w:pPr>
        <w:rPr>
          <w:rFonts w:ascii="Arial" w:eastAsia="Times New Roman" w:hAnsi="Arial" w:cs="Arial"/>
          <w:sz w:val="19"/>
          <w:szCs w:val="19"/>
        </w:rPr>
      </w:pPr>
      <w:r w:rsidRPr="002340E1">
        <w:rPr>
          <w:rFonts w:ascii="Arial" w:eastAsia="Times New Roman" w:hAnsi="Arial" w:cs="Arial"/>
          <w:sz w:val="19"/>
          <w:szCs w:val="19"/>
        </w:rPr>
        <w:t>Just launched October 15, 2015, JNP’s aggressive goal for December 15, 2015, is to gain sponsorship and donations to enable 6,147 fourth graders to receive the gift of self-esteem—the tools to help them discover the</w:t>
      </w:r>
      <w:r w:rsidR="005F1760" w:rsidRPr="002340E1">
        <w:rPr>
          <w:rFonts w:ascii="Arial" w:eastAsia="Times New Roman" w:hAnsi="Arial" w:cs="Arial"/>
          <w:sz w:val="19"/>
          <w:szCs w:val="19"/>
        </w:rPr>
        <w:t>ir inner-awesome superpowers—character, courage, and confidence. The JNP Project is</w:t>
      </w:r>
      <w:r w:rsidRPr="002340E1">
        <w:rPr>
          <w:rFonts w:ascii="Arial" w:eastAsia="Times New Roman" w:hAnsi="Arial" w:cs="Arial"/>
          <w:sz w:val="19"/>
          <w:szCs w:val="19"/>
        </w:rPr>
        <w:t xml:space="preserve"> working</w:t>
      </w:r>
      <w:r w:rsidR="005F1760" w:rsidRPr="002340E1">
        <w:rPr>
          <w:rFonts w:ascii="Arial" w:eastAsia="Times New Roman" w:hAnsi="Arial" w:cs="Arial"/>
          <w:sz w:val="19"/>
          <w:szCs w:val="19"/>
        </w:rPr>
        <w:t xml:space="preserve"> in conjunction</w:t>
      </w:r>
      <w:r w:rsidRPr="002340E1">
        <w:rPr>
          <w:rFonts w:ascii="Arial" w:eastAsia="Times New Roman" w:hAnsi="Arial" w:cs="Arial"/>
          <w:sz w:val="19"/>
          <w:szCs w:val="19"/>
        </w:rPr>
        <w:t xml:space="preserve"> with the Anne Arundel County (AAC) Board of Education</w:t>
      </w:r>
      <w:r w:rsidR="005F1760" w:rsidRPr="002340E1">
        <w:rPr>
          <w:rFonts w:ascii="Arial" w:eastAsia="Times New Roman" w:hAnsi="Arial" w:cs="Arial"/>
          <w:sz w:val="19"/>
          <w:szCs w:val="19"/>
        </w:rPr>
        <w:t xml:space="preserve"> to organize and deliver the gifts. A a tax-free donation of $50 for each superpower backpack </w:t>
      </w:r>
      <w:r w:rsidR="0076157D" w:rsidRPr="002340E1">
        <w:rPr>
          <w:rFonts w:ascii="Arial" w:eastAsia="Times New Roman" w:hAnsi="Arial" w:cs="Arial"/>
          <w:sz w:val="19"/>
          <w:szCs w:val="19"/>
        </w:rPr>
        <w:t xml:space="preserve">will go to one student – the gift </w:t>
      </w:r>
      <w:r w:rsidR="005F1760" w:rsidRPr="002340E1">
        <w:rPr>
          <w:rFonts w:ascii="Arial" w:eastAsia="Times New Roman" w:hAnsi="Arial" w:cs="Arial"/>
          <w:sz w:val="19"/>
          <w:szCs w:val="19"/>
        </w:rPr>
        <w:t xml:space="preserve">will include: 1 cinch pack; 3 books, </w:t>
      </w:r>
      <w:r w:rsidR="005F1760" w:rsidRPr="002340E1">
        <w:rPr>
          <w:rFonts w:ascii="Arial" w:eastAsia="Times New Roman" w:hAnsi="Arial" w:cs="Arial"/>
          <w:i/>
          <w:sz w:val="19"/>
          <w:szCs w:val="19"/>
        </w:rPr>
        <w:t>Jane &amp; Jake’s Adventures to Awesome</w:t>
      </w:r>
      <w:r w:rsidR="005F1760" w:rsidRPr="002340E1">
        <w:rPr>
          <w:rFonts w:ascii="Arial" w:eastAsia="Times New Roman" w:hAnsi="Arial" w:cs="Arial"/>
          <w:sz w:val="19"/>
          <w:szCs w:val="19"/>
        </w:rPr>
        <w:t>, Prequel, Truth, and Kindness; 1 empowerment water bottle; and 1 bookmark.</w:t>
      </w:r>
    </w:p>
    <w:p w14:paraId="5A4407D5" w14:textId="6251005D" w:rsidR="00F90FB1" w:rsidRPr="002340E1" w:rsidRDefault="00F90FB1" w:rsidP="00B970FC">
      <w:pPr>
        <w:rPr>
          <w:rFonts w:ascii="Arial" w:eastAsia="Times New Roman" w:hAnsi="Arial" w:cs="Arial"/>
          <w:sz w:val="19"/>
          <w:szCs w:val="19"/>
        </w:rPr>
      </w:pPr>
      <w:r w:rsidRPr="002340E1">
        <w:rPr>
          <w:rFonts w:ascii="Arial" w:eastAsia="Times New Roman" w:hAnsi="Arial" w:cs="Arial"/>
          <w:sz w:val="19"/>
          <w:szCs w:val="19"/>
        </w:rPr>
        <w:t>Local community organizations and corporations with Corporate Social Responsibility (</w:t>
      </w:r>
      <w:hyperlink r:id="rId8" w:history="1">
        <w:r w:rsidRPr="00127581">
          <w:rPr>
            <w:rStyle w:val="Hyperlink"/>
            <w:rFonts w:ascii="Arial" w:eastAsia="Times New Roman" w:hAnsi="Arial" w:cs="Arial"/>
            <w:sz w:val="19"/>
            <w:szCs w:val="19"/>
          </w:rPr>
          <w:t>CSR)</w:t>
        </w:r>
      </w:hyperlink>
      <w:r w:rsidRPr="002340E1">
        <w:rPr>
          <w:rFonts w:ascii="Arial" w:eastAsia="Times New Roman" w:hAnsi="Arial" w:cs="Arial"/>
          <w:sz w:val="19"/>
          <w:szCs w:val="19"/>
        </w:rPr>
        <w:t xml:space="preserve"> are being targeted to support sponsorship,</w:t>
      </w:r>
      <w:r w:rsidR="00297FFA">
        <w:rPr>
          <w:rFonts w:ascii="Arial" w:eastAsia="Times New Roman" w:hAnsi="Arial" w:cs="Arial"/>
          <w:sz w:val="19"/>
          <w:szCs w:val="19"/>
        </w:rPr>
        <w:t xml:space="preserve"> as this Campaign is a trifecta-</w:t>
      </w:r>
      <w:r w:rsidRPr="002340E1">
        <w:rPr>
          <w:rFonts w:ascii="Arial" w:eastAsia="Times New Roman" w:hAnsi="Arial" w:cs="Arial"/>
          <w:sz w:val="19"/>
          <w:szCs w:val="19"/>
        </w:rPr>
        <w:t xml:space="preserve">win—for the child receiving </w:t>
      </w:r>
      <w:r w:rsidR="00297FFA">
        <w:rPr>
          <w:rFonts w:ascii="Arial" w:eastAsia="Times New Roman" w:hAnsi="Arial" w:cs="Arial"/>
          <w:sz w:val="19"/>
          <w:szCs w:val="19"/>
        </w:rPr>
        <w:t>the gifting superpower backpack;</w:t>
      </w:r>
      <w:r w:rsidRPr="002340E1">
        <w:rPr>
          <w:rFonts w:ascii="Arial" w:eastAsia="Times New Roman" w:hAnsi="Arial" w:cs="Arial"/>
          <w:sz w:val="19"/>
          <w:szCs w:val="19"/>
        </w:rPr>
        <w:t xml:space="preserve"> for the “make a wish” child having</w:t>
      </w:r>
      <w:r w:rsidR="00297FFA">
        <w:rPr>
          <w:rFonts w:ascii="Arial" w:eastAsia="Times New Roman" w:hAnsi="Arial" w:cs="Arial"/>
          <w:sz w:val="19"/>
          <w:szCs w:val="19"/>
        </w:rPr>
        <w:t xml:space="preserve"> his/her wish come true;</w:t>
      </w:r>
      <w:r w:rsidRPr="002340E1">
        <w:rPr>
          <w:rFonts w:ascii="Arial" w:eastAsia="Times New Roman" w:hAnsi="Arial" w:cs="Arial"/>
          <w:sz w:val="19"/>
          <w:szCs w:val="19"/>
        </w:rPr>
        <w:t xml:space="preserve"> and</w:t>
      </w:r>
      <w:r w:rsidR="00297FFA">
        <w:rPr>
          <w:rFonts w:ascii="Arial" w:eastAsia="Times New Roman" w:hAnsi="Arial" w:cs="Arial"/>
          <w:sz w:val="19"/>
          <w:szCs w:val="19"/>
        </w:rPr>
        <w:t>, for</w:t>
      </w:r>
      <w:r w:rsidRPr="002340E1">
        <w:rPr>
          <w:rFonts w:ascii="Arial" w:eastAsia="Times New Roman" w:hAnsi="Arial" w:cs="Arial"/>
          <w:sz w:val="19"/>
          <w:szCs w:val="19"/>
        </w:rPr>
        <w:t xml:space="preserve"> the organization/corporation sponsoring the gifts. </w:t>
      </w:r>
    </w:p>
    <w:p w14:paraId="4B5953E2" w14:textId="7D3F3E74" w:rsidR="00F90FB1" w:rsidRPr="002340E1" w:rsidRDefault="00F90FB1" w:rsidP="00B970FC">
      <w:pPr>
        <w:rPr>
          <w:rFonts w:ascii="Arial" w:eastAsia="Times New Roman" w:hAnsi="Arial" w:cs="Arial"/>
          <w:sz w:val="19"/>
          <w:szCs w:val="19"/>
        </w:rPr>
      </w:pPr>
      <w:r w:rsidRPr="002340E1">
        <w:rPr>
          <w:rFonts w:ascii="Arial" w:eastAsia="Times New Roman" w:hAnsi="Arial" w:cs="Arial"/>
          <w:sz w:val="19"/>
          <w:szCs w:val="19"/>
        </w:rPr>
        <w:t xml:space="preserve">The JNP Project has been working on bullying prevention locally, and teaching kids how to discover their inner-awesome superpowers. Ultimately, they are learning and understanding the power of: I AM. I CAN. I WILL. EMPOWERED. </w:t>
      </w:r>
      <w:r w:rsidRPr="002340E1">
        <w:rPr>
          <w:rFonts w:ascii="Arial" w:eastAsia="Times New Roman" w:hAnsi="Arial" w:cs="Arial"/>
          <w:sz w:val="19"/>
          <w:szCs w:val="19"/>
          <w:vertAlign w:val="superscript"/>
        </w:rPr>
        <w:t xml:space="preserve">TM </w:t>
      </w:r>
      <w:r w:rsidRPr="002340E1">
        <w:rPr>
          <w:rFonts w:ascii="Arial" w:eastAsia="Times New Roman" w:hAnsi="Arial" w:cs="Arial"/>
          <w:sz w:val="19"/>
          <w:szCs w:val="19"/>
        </w:rPr>
        <w:t>This is what one of the teachers had to say bout JNP:</w:t>
      </w:r>
      <w:bookmarkStart w:id="0" w:name="_GoBack"/>
      <w:bookmarkEnd w:id="0"/>
    </w:p>
    <w:p w14:paraId="0A6AD2A6" w14:textId="1450E1C5" w:rsidR="00AB6C85" w:rsidRPr="002340E1" w:rsidRDefault="00AB6C85" w:rsidP="00F90FB1">
      <w:pPr>
        <w:pStyle w:val="NormalWeb"/>
        <w:rPr>
          <w:rFonts w:ascii="Arial" w:hAnsi="Arial" w:cs="Arial"/>
          <w:sz w:val="19"/>
          <w:szCs w:val="19"/>
        </w:rPr>
      </w:pPr>
      <w:r w:rsidRPr="002340E1">
        <w:rPr>
          <w:rStyle w:val="Strong"/>
          <w:rFonts w:ascii="Arial" w:hAnsi="Arial" w:cs="Arial"/>
          <w:b w:val="0"/>
          <w:sz w:val="19"/>
          <w:szCs w:val="19"/>
        </w:rPr>
        <w:t xml:space="preserve">“ Girls Breaking Boundaries has benefited greatly from The JNP Project. Just one year ago, the girls of Girls Breaking Boundaries were shy, soft-spoken girls. Those girls are now speaking up and speaking out, and, undoubtedly, Dona and The JNP Project </w:t>
      </w:r>
      <w:r w:rsidR="004A3EAD" w:rsidRPr="002340E1">
        <w:rPr>
          <w:rStyle w:val="Strong"/>
          <w:rFonts w:ascii="Arial" w:hAnsi="Arial" w:cs="Arial"/>
          <w:b w:val="0"/>
          <w:sz w:val="19"/>
          <w:szCs w:val="19"/>
        </w:rPr>
        <w:t>have</w:t>
      </w:r>
      <w:r w:rsidRPr="002340E1">
        <w:rPr>
          <w:rStyle w:val="Strong"/>
          <w:rFonts w:ascii="Arial" w:hAnsi="Arial" w:cs="Arial"/>
          <w:b w:val="0"/>
          <w:sz w:val="19"/>
          <w:szCs w:val="19"/>
        </w:rPr>
        <w:t xml:space="preserve"> been pivotal in this growth. The girls look forward to Dona’s visits, as she is a positive force in shaping who they are becoming. She shares the themes of truth and kindness though The JNP books, guiding the girls to develop a strong sense of self. And with new Girls Breaking Boundaries members this year, I am excited to see their growth with Dona’s support and proud that current members will mentor the new ones.“</w:t>
      </w:r>
      <w:r w:rsidRPr="002340E1">
        <w:rPr>
          <w:rFonts w:ascii="Arial" w:hAnsi="Arial" w:cs="Arial"/>
          <w:bCs/>
          <w:i/>
          <w:iCs/>
          <w:sz w:val="19"/>
          <w:szCs w:val="19"/>
        </w:rPr>
        <w:br/>
      </w:r>
      <w:r w:rsidRPr="002340E1">
        <w:rPr>
          <w:rStyle w:val="Emphasis"/>
          <w:rFonts w:ascii="Arial" w:hAnsi="Arial" w:cs="Arial"/>
          <w:sz w:val="19"/>
          <w:szCs w:val="19"/>
        </w:rPr>
        <w:t>Megan Zimmerman, M.A., Grade 7 Language Arts Teacher, Bates Middle School</w:t>
      </w:r>
    </w:p>
    <w:p w14:paraId="3ECFC9DB" w14:textId="40FE3D15" w:rsidR="00B970FC" w:rsidRPr="002340E1" w:rsidRDefault="00B970FC" w:rsidP="00B970FC">
      <w:pPr>
        <w:rPr>
          <w:rFonts w:ascii="Arial" w:hAnsi="Arial" w:cs="Arial"/>
          <w:b/>
          <w:sz w:val="19"/>
          <w:szCs w:val="19"/>
        </w:rPr>
      </w:pPr>
      <w:r w:rsidRPr="002340E1">
        <w:rPr>
          <w:rFonts w:ascii="Arial" w:hAnsi="Arial" w:cs="Arial"/>
          <w:b/>
          <w:sz w:val="19"/>
          <w:szCs w:val="19"/>
        </w:rPr>
        <w:t>About JNP  (Jane NOT Plain</w:t>
      </w:r>
      <w:r w:rsidRPr="00297FFA">
        <w:rPr>
          <w:rFonts w:ascii="Arial" w:hAnsi="Arial" w:cs="Arial"/>
          <w:b/>
          <w:sz w:val="19"/>
          <w:szCs w:val="19"/>
          <w:vertAlign w:val="superscript"/>
        </w:rPr>
        <w:t>®</w:t>
      </w:r>
      <w:r w:rsidRPr="002340E1">
        <w:rPr>
          <w:rFonts w:ascii="Arial" w:hAnsi="Arial" w:cs="Arial"/>
          <w:b/>
          <w:sz w:val="19"/>
          <w:szCs w:val="19"/>
        </w:rPr>
        <w:t>)</w:t>
      </w:r>
    </w:p>
    <w:p w14:paraId="447FB917" w14:textId="3D601D71" w:rsidR="00B970FC" w:rsidRPr="002340E1" w:rsidRDefault="000F6741" w:rsidP="00B970FC">
      <w:pPr>
        <w:rPr>
          <w:rFonts w:ascii="Arial" w:hAnsi="Arial" w:cs="Arial"/>
          <w:sz w:val="19"/>
          <w:szCs w:val="19"/>
        </w:rPr>
      </w:pPr>
      <w:hyperlink r:id="rId9" w:history="1">
        <w:r w:rsidR="00B970FC" w:rsidRPr="002340E1">
          <w:rPr>
            <w:rStyle w:val="Hyperlink"/>
            <w:rFonts w:ascii="Arial" w:hAnsi="Arial" w:cs="Arial"/>
            <w:sz w:val="19"/>
            <w:szCs w:val="19"/>
          </w:rPr>
          <w:t>The JNP Project</w:t>
        </w:r>
      </w:hyperlink>
      <w:r w:rsidR="00B970FC" w:rsidRPr="002340E1">
        <w:rPr>
          <w:rFonts w:ascii="Arial" w:hAnsi="Arial" w:cs="Arial"/>
          <w:sz w:val="19"/>
          <w:szCs w:val="19"/>
        </w:rPr>
        <w:t xml:space="preserve"> is a global movement to nurture character, courage, and confidence in children 5-12+, while helping them discover and make optimal choices from their </w:t>
      </w:r>
      <w:r w:rsidR="009D7D8E" w:rsidRPr="002340E1">
        <w:rPr>
          <w:rFonts w:ascii="Arial" w:hAnsi="Arial" w:cs="Arial"/>
          <w:sz w:val="19"/>
          <w:szCs w:val="19"/>
        </w:rPr>
        <w:t>inner-</w:t>
      </w:r>
      <w:r w:rsidR="00B970FC" w:rsidRPr="002340E1">
        <w:rPr>
          <w:rFonts w:ascii="Arial" w:hAnsi="Arial" w:cs="Arial"/>
          <w:sz w:val="19"/>
          <w:szCs w:val="19"/>
        </w:rPr>
        <w:t>awesome</w:t>
      </w:r>
      <w:r w:rsidR="009D7D8E" w:rsidRPr="002340E1">
        <w:rPr>
          <w:rFonts w:ascii="Arial" w:hAnsi="Arial" w:cs="Arial"/>
          <w:sz w:val="19"/>
          <w:szCs w:val="19"/>
        </w:rPr>
        <w:t xml:space="preserve"> superpowers</w:t>
      </w:r>
      <w:r w:rsidR="00B970FC" w:rsidRPr="002340E1">
        <w:rPr>
          <w:rFonts w:ascii="Arial" w:hAnsi="Arial" w:cs="Arial"/>
          <w:sz w:val="19"/>
          <w:szCs w:val="19"/>
        </w:rPr>
        <w:t xml:space="preserve"> (self-esteem). Developed by a team of international writers and experts for all kids and for all </w:t>
      </w:r>
      <w:r w:rsidR="009D7D8E" w:rsidRPr="002340E1">
        <w:rPr>
          <w:rFonts w:ascii="Arial" w:hAnsi="Arial" w:cs="Arial"/>
          <w:sz w:val="19"/>
          <w:szCs w:val="19"/>
        </w:rPr>
        <w:t>caring adults.</w:t>
      </w:r>
      <w:r w:rsidR="00B970FC" w:rsidRPr="002340E1">
        <w:rPr>
          <w:rFonts w:ascii="Arial" w:hAnsi="Arial" w:cs="Arial"/>
          <w:sz w:val="19"/>
          <w:szCs w:val="19"/>
        </w:rPr>
        <w:t xml:space="preserve"> </w:t>
      </w:r>
      <w:r w:rsidR="009D7D8E" w:rsidRPr="002340E1">
        <w:rPr>
          <w:rFonts w:ascii="Arial" w:hAnsi="Arial" w:cs="Arial"/>
          <w:sz w:val="19"/>
          <w:szCs w:val="19"/>
        </w:rPr>
        <w:t>JNP’s</w:t>
      </w:r>
      <w:r w:rsidR="00B970FC" w:rsidRPr="002340E1">
        <w:rPr>
          <w:rFonts w:ascii="Arial" w:hAnsi="Arial" w:cs="Arial"/>
          <w:sz w:val="19"/>
          <w:szCs w:val="19"/>
        </w:rPr>
        <w:t xml:space="preserve"> content and resource tools are founded upon an illustrated adventure book series: </w:t>
      </w:r>
      <w:r w:rsidR="00B970FC" w:rsidRPr="002340E1">
        <w:rPr>
          <w:rFonts w:ascii="Arial" w:hAnsi="Arial" w:cs="Arial"/>
          <w:i/>
          <w:sz w:val="19"/>
          <w:szCs w:val="19"/>
        </w:rPr>
        <w:t>Jane &amp; Jake’s Adventures to Awesome</w:t>
      </w:r>
      <w:r w:rsidR="00B970FC" w:rsidRPr="002340E1">
        <w:rPr>
          <w:rFonts w:ascii="Arial" w:hAnsi="Arial" w:cs="Arial"/>
          <w:sz w:val="19"/>
          <w:szCs w:val="19"/>
        </w:rPr>
        <w:t xml:space="preserve">. </w:t>
      </w:r>
    </w:p>
    <w:p w14:paraId="1092D3D9" w14:textId="59DC3AF3" w:rsidR="002B5BDA" w:rsidRPr="002340E1" w:rsidRDefault="002B5BDA" w:rsidP="002B5BDA">
      <w:pPr>
        <w:spacing w:after="0"/>
        <w:rPr>
          <w:rFonts w:ascii="Arial" w:hAnsi="Arial" w:cs="Arial"/>
          <w:b/>
          <w:i/>
          <w:sz w:val="19"/>
          <w:szCs w:val="19"/>
        </w:rPr>
      </w:pPr>
      <w:r w:rsidRPr="002340E1">
        <w:rPr>
          <w:rFonts w:ascii="Arial" w:eastAsia="Times New Roman" w:hAnsi="Arial" w:cs="Arial"/>
          <w:sz w:val="19"/>
          <w:szCs w:val="19"/>
        </w:rPr>
        <w:t>All JNP</w:t>
      </w:r>
      <w:r w:rsidR="009D7D8E" w:rsidRPr="002340E1">
        <w:rPr>
          <w:rFonts w:ascii="Arial" w:eastAsia="Times New Roman" w:hAnsi="Arial" w:cs="Arial"/>
          <w:sz w:val="19"/>
          <w:szCs w:val="19"/>
        </w:rPr>
        <w:t>’s</w:t>
      </w:r>
      <w:r w:rsidRPr="002340E1">
        <w:rPr>
          <w:rFonts w:ascii="Arial" w:eastAsia="Times New Roman" w:hAnsi="Arial" w:cs="Arial"/>
          <w:sz w:val="19"/>
          <w:szCs w:val="19"/>
        </w:rPr>
        <w:t xml:space="preserve"> </w:t>
      </w:r>
      <w:r w:rsidR="009D7D8E" w:rsidRPr="002340E1">
        <w:rPr>
          <w:rFonts w:ascii="Arial" w:eastAsia="Times New Roman" w:hAnsi="Arial" w:cs="Arial"/>
          <w:sz w:val="19"/>
          <w:szCs w:val="19"/>
        </w:rPr>
        <w:t xml:space="preserve">toolbox </w:t>
      </w:r>
      <w:r w:rsidRPr="002340E1">
        <w:rPr>
          <w:rFonts w:ascii="Arial" w:eastAsia="Times New Roman" w:hAnsi="Arial" w:cs="Arial"/>
          <w:sz w:val="19"/>
          <w:szCs w:val="19"/>
        </w:rPr>
        <w:t>components are supported by an interactive website, featuring a public forum for adults to discuss kids-related issues</w:t>
      </w:r>
      <w:r w:rsidR="009D7D8E" w:rsidRPr="002340E1">
        <w:rPr>
          <w:rFonts w:ascii="Arial" w:eastAsia="Times New Roman" w:hAnsi="Arial" w:cs="Arial"/>
          <w:sz w:val="19"/>
          <w:szCs w:val="19"/>
        </w:rPr>
        <w:t>,</w:t>
      </w:r>
      <w:r w:rsidRPr="002340E1">
        <w:rPr>
          <w:rFonts w:ascii="Arial" w:eastAsia="Times New Roman" w:hAnsi="Arial" w:cs="Arial"/>
          <w:sz w:val="19"/>
          <w:szCs w:val="19"/>
        </w:rPr>
        <w:t xml:space="preserve"> and </w:t>
      </w:r>
      <w:r w:rsidR="009D7D8E" w:rsidRPr="002340E1">
        <w:rPr>
          <w:rFonts w:ascii="Arial" w:eastAsia="Times New Roman" w:hAnsi="Arial" w:cs="Arial"/>
          <w:sz w:val="19"/>
          <w:szCs w:val="19"/>
        </w:rPr>
        <w:t xml:space="preserve">the CIA CLUB (Club Inner Awesome) for kids to become an Empowerment Agent, with </w:t>
      </w:r>
      <w:r w:rsidRPr="002340E1">
        <w:rPr>
          <w:rFonts w:ascii="Arial" w:eastAsia="Times New Roman" w:hAnsi="Arial" w:cs="Arial"/>
          <w:sz w:val="19"/>
          <w:szCs w:val="19"/>
        </w:rPr>
        <w:t xml:space="preserve">a forum to talk to Jane and Jake, </w:t>
      </w:r>
      <w:r w:rsidR="009D7D8E" w:rsidRPr="002340E1">
        <w:rPr>
          <w:rFonts w:ascii="Arial" w:eastAsia="Times New Roman" w:hAnsi="Arial" w:cs="Arial"/>
          <w:sz w:val="19"/>
          <w:szCs w:val="19"/>
        </w:rPr>
        <w:t xml:space="preserve">receive </w:t>
      </w:r>
      <w:r w:rsidRPr="002340E1">
        <w:rPr>
          <w:rFonts w:ascii="Arial" w:eastAsia="Times New Roman" w:hAnsi="Arial" w:cs="Arial"/>
          <w:sz w:val="19"/>
          <w:szCs w:val="19"/>
        </w:rPr>
        <w:t xml:space="preserve">downloadable activities, music, and more. It also gives parents, grandparents, caregivers, homeschoolers, educators, teachers, and counselors the tools to assist children develop confidence, strengthen self-esteem, and grow into assured leaders. </w:t>
      </w:r>
    </w:p>
    <w:p w14:paraId="50A09F57" w14:textId="77777777" w:rsidR="002534D2" w:rsidRPr="002340E1" w:rsidRDefault="002534D2" w:rsidP="002534D2">
      <w:pPr>
        <w:rPr>
          <w:rFonts w:ascii="Arial" w:hAnsi="Arial" w:cs="Arial"/>
          <w:sz w:val="19"/>
          <w:szCs w:val="19"/>
        </w:rPr>
      </w:pPr>
    </w:p>
    <w:p w14:paraId="3D0DB3A2" w14:textId="77777777" w:rsidR="002534D2" w:rsidRPr="002340E1" w:rsidRDefault="002534D2" w:rsidP="002534D2">
      <w:pPr>
        <w:tabs>
          <w:tab w:val="left" w:pos="1170"/>
        </w:tabs>
        <w:spacing w:after="0"/>
        <w:ind w:left="720"/>
        <w:jc w:val="center"/>
        <w:rPr>
          <w:rFonts w:ascii="Arial" w:hAnsi="Arial" w:cs="Arial"/>
          <w:sz w:val="19"/>
          <w:szCs w:val="19"/>
        </w:rPr>
      </w:pPr>
      <w:r w:rsidRPr="002340E1">
        <w:rPr>
          <w:rFonts w:ascii="Arial" w:hAnsi="Arial" w:cs="Arial"/>
          <w:sz w:val="19"/>
          <w:szCs w:val="19"/>
        </w:rPr>
        <w:t># # #</w:t>
      </w:r>
    </w:p>
    <w:p w14:paraId="51B11E53" w14:textId="77777777" w:rsidR="002534D2" w:rsidRPr="002340E1" w:rsidRDefault="002534D2" w:rsidP="002534D2">
      <w:pPr>
        <w:tabs>
          <w:tab w:val="left" w:pos="1170"/>
        </w:tabs>
        <w:spacing w:after="0"/>
        <w:rPr>
          <w:rFonts w:ascii="Arial" w:hAnsi="Arial" w:cs="Arial"/>
          <w:b/>
          <w:sz w:val="19"/>
          <w:szCs w:val="19"/>
        </w:rPr>
      </w:pPr>
      <w:r w:rsidRPr="002340E1">
        <w:rPr>
          <w:rFonts w:ascii="Arial" w:hAnsi="Arial" w:cs="Arial"/>
          <w:b/>
          <w:sz w:val="19"/>
          <w:szCs w:val="19"/>
        </w:rPr>
        <w:t>Media Contact</w:t>
      </w:r>
    </w:p>
    <w:p w14:paraId="7DE7AF83" w14:textId="14CBC0DB" w:rsidR="002534D2" w:rsidRPr="002340E1" w:rsidRDefault="002534D2" w:rsidP="002534D2">
      <w:pPr>
        <w:tabs>
          <w:tab w:val="left" w:pos="1170"/>
        </w:tabs>
        <w:spacing w:after="0"/>
        <w:rPr>
          <w:rFonts w:ascii="Arial" w:hAnsi="Arial" w:cs="Arial"/>
          <w:sz w:val="19"/>
          <w:szCs w:val="19"/>
        </w:rPr>
      </w:pPr>
      <w:r w:rsidRPr="002340E1">
        <w:rPr>
          <w:rFonts w:ascii="Arial" w:hAnsi="Arial" w:cs="Arial"/>
          <w:sz w:val="19"/>
          <w:szCs w:val="19"/>
        </w:rPr>
        <w:t>Dona Rudderow Sturn</w:t>
      </w:r>
      <w:r w:rsidR="002B5BDA" w:rsidRPr="002340E1">
        <w:rPr>
          <w:rFonts w:ascii="Arial" w:hAnsi="Arial" w:cs="Arial"/>
          <w:sz w:val="19"/>
          <w:szCs w:val="19"/>
        </w:rPr>
        <w:t xml:space="preserve">, </w:t>
      </w:r>
      <w:r w:rsidRPr="002340E1">
        <w:rPr>
          <w:rFonts w:ascii="Arial" w:hAnsi="Arial" w:cs="Arial"/>
          <w:sz w:val="19"/>
          <w:szCs w:val="19"/>
        </w:rPr>
        <w:t>The JNP Project</w:t>
      </w:r>
    </w:p>
    <w:p w14:paraId="76E1C199" w14:textId="0D0C7F48" w:rsidR="00522B26" w:rsidRPr="002340E1" w:rsidRDefault="000F6741" w:rsidP="002B5BDA">
      <w:pPr>
        <w:tabs>
          <w:tab w:val="left" w:pos="1170"/>
        </w:tabs>
        <w:spacing w:after="0"/>
        <w:rPr>
          <w:rFonts w:ascii="Arial" w:hAnsi="Arial" w:cs="Arial"/>
          <w:sz w:val="19"/>
          <w:szCs w:val="19"/>
        </w:rPr>
      </w:pPr>
      <w:hyperlink r:id="rId10" w:history="1">
        <w:r w:rsidR="002B5BDA" w:rsidRPr="002340E1">
          <w:rPr>
            <w:rStyle w:val="Hyperlink"/>
            <w:rFonts w:ascii="Arial" w:hAnsi="Arial" w:cs="Arial"/>
            <w:color w:val="auto"/>
            <w:sz w:val="19"/>
            <w:szCs w:val="19"/>
          </w:rPr>
          <w:t>dona@thejnpproject.com</w:t>
        </w:r>
      </w:hyperlink>
      <w:r w:rsidR="002B5BDA" w:rsidRPr="002340E1">
        <w:rPr>
          <w:rFonts w:ascii="Arial" w:hAnsi="Arial" w:cs="Arial"/>
          <w:sz w:val="19"/>
          <w:szCs w:val="19"/>
        </w:rPr>
        <w:t xml:space="preserve">  </w:t>
      </w:r>
      <w:proofErr w:type="gramStart"/>
      <w:r w:rsidR="002B5BDA" w:rsidRPr="002340E1">
        <w:rPr>
          <w:rFonts w:ascii="Arial" w:hAnsi="Arial" w:cs="Arial"/>
          <w:sz w:val="19"/>
          <w:szCs w:val="19"/>
        </w:rPr>
        <w:t xml:space="preserve">|  </w:t>
      </w:r>
      <w:r w:rsidR="002534D2" w:rsidRPr="002340E1">
        <w:rPr>
          <w:rFonts w:ascii="Arial" w:eastAsia="Times New Roman" w:hAnsi="Arial" w:cs="Arial"/>
          <w:sz w:val="19"/>
          <w:szCs w:val="19"/>
        </w:rPr>
        <w:t>410</w:t>
      </w:r>
      <w:proofErr w:type="gramEnd"/>
      <w:r w:rsidR="002534D2" w:rsidRPr="002340E1">
        <w:rPr>
          <w:rFonts w:ascii="Arial" w:eastAsia="Times New Roman" w:hAnsi="Arial" w:cs="Arial"/>
          <w:sz w:val="19"/>
          <w:szCs w:val="19"/>
        </w:rPr>
        <w:t>-224-3878</w:t>
      </w:r>
      <w:r w:rsidR="009E4319" w:rsidRPr="002340E1">
        <w:rPr>
          <w:rFonts w:ascii="Arial" w:hAnsi="Arial" w:cs="Arial"/>
          <w:sz w:val="19"/>
          <w:szCs w:val="19"/>
        </w:rPr>
        <w:tab/>
      </w:r>
      <w:r w:rsidR="009E4319" w:rsidRPr="002340E1">
        <w:rPr>
          <w:rFonts w:ascii="Arial" w:hAnsi="Arial" w:cs="Arial"/>
          <w:sz w:val="19"/>
          <w:szCs w:val="19"/>
        </w:rPr>
        <w:tab/>
      </w:r>
      <w:r w:rsidR="009E4319" w:rsidRPr="002340E1">
        <w:rPr>
          <w:rFonts w:ascii="Arial" w:hAnsi="Arial" w:cs="Arial"/>
          <w:sz w:val="19"/>
          <w:szCs w:val="19"/>
        </w:rPr>
        <w:tab/>
      </w:r>
      <w:r w:rsidR="009E4319" w:rsidRPr="002340E1">
        <w:rPr>
          <w:rFonts w:ascii="Arial" w:hAnsi="Arial" w:cs="Arial"/>
          <w:sz w:val="19"/>
          <w:szCs w:val="19"/>
        </w:rPr>
        <w:tab/>
        <w:t xml:space="preserve"> </w:t>
      </w:r>
      <w:r w:rsidR="009E4319" w:rsidRPr="002340E1">
        <w:rPr>
          <w:rFonts w:ascii="Arial" w:hAnsi="Arial" w:cs="Arial"/>
          <w:sz w:val="19"/>
          <w:szCs w:val="19"/>
        </w:rPr>
        <w:tab/>
      </w:r>
    </w:p>
    <w:sectPr w:rsidR="00522B26" w:rsidRPr="002340E1" w:rsidSect="002340E1">
      <w:headerReference w:type="default" r:id="rId11"/>
      <w:pgSz w:w="12240" w:h="15840"/>
      <w:pgMar w:top="2250" w:right="990" w:bottom="900" w:left="1170" w:header="720" w:footer="244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B58D77" w14:textId="77777777" w:rsidR="000F6741" w:rsidRDefault="000F6741" w:rsidP="00167174">
      <w:r>
        <w:separator/>
      </w:r>
    </w:p>
  </w:endnote>
  <w:endnote w:type="continuationSeparator" w:id="0">
    <w:p w14:paraId="210DCC28" w14:textId="77777777" w:rsidR="000F6741" w:rsidRDefault="000F6741" w:rsidP="00167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A5A0AF" w14:textId="77777777" w:rsidR="000F6741" w:rsidRDefault="000F6741" w:rsidP="00167174">
      <w:r>
        <w:separator/>
      </w:r>
    </w:p>
  </w:footnote>
  <w:footnote w:type="continuationSeparator" w:id="0">
    <w:p w14:paraId="5373A4E1" w14:textId="77777777" w:rsidR="000F6741" w:rsidRDefault="000F6741" w:rsidP="0016717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4E75DE" w14:textId="77777777" w:rsidR="000F6741" w:rsidRDefault="000F6741">
    <w:pPr>
      <w:pStyle w:val="Header"/>
      <w:rPr>
        <w:rFonts w:hint="eastAsia"/>
      </w:rPr>
    </w:pPr>
    <w:r>
      <w:rPr>
        <w:rFonts w:hint="eastAsia"/>
        <w:noProof/>
        <w:lang w:eastAsia="en-US"/>
      </w:rPr>
      <w:drawing>
        <wp:anchor distT="0" distB="0" distL="114300" distR="114300" simplePos="0" relativeHeight="251658240" behindDoc="1" locked="0" layoutInCell="1" allowOverlap="1" wp14:anchorId="6E91A9CF" wp14:editId="17713515">
          <wp:simplePos x="0" y="0"/>
          <wp:positionH relativeFrom="page">
            <wp:posOffset>0</wp:posOffset>
          </wp:positionH>
          <wp:positionV relativeFrom="page">
            <wp:posOffset>-35560</wp:posOffset>
          </wp:positionV>
          <wp:extent cx="7772400" cy="97536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NP_LetterHead-FOR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7536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B26"/>
    <w:rsid w:val="0000150B"/>
    <w:rsid w:val="0002129F"/>
    <w:rsid w:val="000359AC"/>
    <w:rsid w:val="0006013C"/>
    <w:rsid w:val="0006544F"/>
    <w:rsid w:val="0008488B"/>
    <w:rsid w:val="000C70FB"/>
    <w:rsid w:val="000D5519"/>
    <w:rsid w:val="000F6741"/>
    <w:rsid w:val="0010482A"/>
    <w:rsid w:val="00127581"/>
    <w:rsid w:val="001565D1"/>
    <w:rsid w:val="001648D7"/>
    <w:rsid w:val="00167174"/>
    <w:rsid w:val="001C5971"/>
    <w:rsid w:val="001C6D8D"/>
    <w:rsid w:val="0020295A"/>
    <w:rsid w:val="002307A3"/>
    <w:rsid w:val="002340E1"/>
    <w:rsid w:val="00236D31"/>
    <w:rsid w:val="002534D2"/>
    <w:rsid w:val="00275105"/>
    <w:rsid w:val="00292FF3"/>
    <w:rsid w:val="00297FFA"/>
    <w:rsid w:val="002A2022"/>
    <w:rsid w:val="002B5BDA"/>
    <w:rsid w:val="002C1925"/>
    <w:rsid w:val="00312E8F"/>
    <w:rsid w:val="00374448"/>
    <w:rsid w:val="003C28F8"/>
    <w:rsid w:val="003C5955"/>
    <w:rsid w:val="004555ED"/>
    <w:rsid w:val="0048612C"/>
    <w:rsid w:val="00486C7E"/>
    <w:rsid w:val="004A3EAD"/>
    <w:rsid w:val="00521787"/>
    <w:rsid w:val="00522B26"/>
    <w:rsid w:val="00532A21"/>
    <w:rsid w:val="00552EFD"/>
    <w:rsid w:val="00557B79"/>
    <w:rsid w:val="00564F2E"/>
    <w:rsid w:val="005D6799"/>
    <w:rsid w:val="005F1760"/>
    <w:rsid w:val="005F7059"/>
    <w:rsid w:val="00604737"/>
    <w:rsid w:val="00647EBE"/>
    <w:rsid w:val="006549F2"/>
    <w:rsid w:val="00697731"/>
    <w:rsid w:val="006A6AD8"/>
    <w:rsid w:val="006B1601"/>
    <w:rsid w:val="006C572A"/>
    <w:rsid w:val="006C6F2B"/>
    <w:rsid w:val="006F388A"/>
    <w:rsid w:val="0071634E"/>
    <w:rsid w:val="00725C04"/>
    <w:rsid w:val="0076157D"/>
    <w:rsid w:val="00761942"/>
    <w:rsid w:val="00780CD8"/>
    <w:rsid w:val="008217B0"/>
    <w:rsid w:val="00823681"/>
    <w:rsid w:val="008262BC"/>
    <w:rsid w:val="00827FE9"/>
    <w:rsid w:val="008474FF"/>
    <w:rsid w:val="00887548"/>
    <w:rsid w:val="008E1F4D"/>
    <w:rsid w:val="008F6901"/>
    <w:rsid w:val="00917531"/>
    <w:rsid w:val="009349CF"/>
    <w:rsid w:val="0096444A"/>
    <w:rsid w:val="009810F0"/>
    <w:rsid w:val="009C127C"/>
    <w:rsid w:val="009D3F20"/>
    <w:rsid w:val="009D7612"/>
    <w:rsid w:val="009D7D8E"/>
    <w:rsid w:val="009E4319"/>
    <w:rsid w:val="00A1104C"/>
    <w:rsid w:val="00A12403"/>
    <w:rsid w:val="00A12CD4"/>
    <w:rsid w:val="00A43047"/>
    <w:rsid w:val="00AB6C85"/>
    <w:rsid w:val="00AD3328"/>
    <w:rsid w:val="00B05AD4"/>
    <w:rsid w:val="00B4408B"/>
    <w:rsid w:val="00B54BE0"/>
    <w:rsid w:val="00B970FC"/>
    <w:rsid w:val="00BA0593"/>
    <w:rsid w:val="00BF7EC1"/>
    <w:rsid w:val="00C22BD5"/>
    <w:rsid w:val="00C8467E"/>
    <w:rsid w:val="00C93253"/>
    <w:rsid w:val="00CA6974"/>
    <w:rsid w:val="00CB0A61"/>
    <w:rsid w:val="00CD18A6"/>
    <w:rsid w:val="00CD1B88"/>
    <w:rsid w:val="00D113CB"/>
    <w:rsid w:val="00D3316A"/>
    <w:rsid w:val="00D42899"/>
    <w:rsid w:val="00DA1D76"/>
    <w:rsid w:val="00DA64F2"/>
    <w:rsid w:val="00DE1077"/>
    <w:rsid w:val="00DF231F"/>
    <w:rsid w:val="00E36EEE"/>
    <w:rsid w:val="00F211F5"/>
    <w:rsid w:val="00F37E6B"/>
    <w:rsid w:val="00F81088"/>
    <w:rsid w:val="00F90FB1"/>
    <w:rsid w:val="00F94782"/>
    <w:rsid w:val="00FC1CB1"/>
    <w:rsid w:val="00FC42DC"/>
    <w:rsid w:val="00FD6522"/>
    <w:rsid w:val="00FF316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3F67B3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B26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17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16717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6717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16717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7174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17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3253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522B26"/>
    <w:rPr>
      <w:b/>
      <w:bCs/>
    </w:rPr>
  </w:style>
  <w:style w:type="paragraph" w:styleId="NoSpacing">
    <w:name w:val="No Spacing"/>
    <w:uiPriority w:val="1"/>
    <w:qFormat/>
    <w:rsid w:val="00522B26"/>
    <w:rPr>
      <w:rFonts w:eastAsiaTheme="minorHAnsi"/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648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48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48D7"/>
    <w:rPr>
      <w:rFonts w:eastAsiaTheme="minorHAns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48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48D7"/>
    <w:rPr>
      <w:rFonts w:eastAsiaTheme="minorHAnsi"/>
      <w:b/>
      <w:bCs/>
      <w:lang w:eastAsia="en-US"/>
    </w:rPr>
  </w:style>
  <w:style w:type="paragraph" w:styleId="Revision">
    <w:name w:val="Revision"/>
    <w:hidden/>
    <w:uiPriority w:val="99"/>
    <w:semiHidden/>
    <w:rsid w:val="00532A21"/>
    <w:rPr>
      <w:rFonts w:eastAsiaTheme="minorHAnsi"/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54BE0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2B5BDA"/>
    <w:rPr>
      <w:i/>
      <w:iCs/>
    </w:rPr>
  </w:style>
  <w:style w:type="paragraph" w:styleId="NormalWeb">
    <w:name w:val="Normal (Web)"/>
    <w:basedOn w:val="Normal"/>
    <w:uiPriority w:val="99"/>
    <w:unhideWhenUsed/>
    <w:rsid w:val="00AB6C85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B26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17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16717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6717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16717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7174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17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3253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522B26"/>
    <w:rPr>
      <w:b/>
      <w:bCs/>
    </w:rPr>
  </w:style>
  <w:style w:type="paragraph" w:styleId="NoSpacing">
    <w:name w:val="No Spacing"/>
    <w:uiPriority w:val="1"/>
    <w:qFormat/>
    <w:rsid w:val="00522B26"/>
    <w:rPr>
      <w:rFonts w:eastAsiaTheme="minorHAnsi"/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648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48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48D7"/>
    <w:rPr>
      <w:rFonts w:eastAsiaTheme="minorHAns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48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48D7"/>
    <w:rPr>
      <w:rFonts w:eastAsiaTheme="minorHAnsi"/>
      <w:b/>
      <w:bCs/>
      <w:lang w:eastAsia="en-US"/>
    </w:rPr>
  </w:style>
  <w:style w:type="paragraph" w:styleId="Revision">
    <w:name w:val="Revision"/>
    <w:hidden/>
    <w:uiPriority w:val="99"/>
    <w:semiHidden/>
    <w:rsid w:val="00532A21"/>
    <w:rPr>
      <w:rFonts w:eastAsiaTheme="minorHAnsi"/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54BE0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2B5BDA"/>
    <w:rPr>
      <w:i/>
      <w:iCs/>
    </w:rPr>
  </w:style>
  <w:style w:type="paragraph" w:styleId="NormalWeb">
    <w:name w:val="Normal (Web)"/>
    <w:basedOn w:val="Normal"/>
    <w:uiPriority w:val="99"/>
    <w:unhideWhenUsed/>
    <w:rsid w:val="00AB6C85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9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thejnpproject.com/2015-gift-kids-self-esteem/" TargetMode="External"/><Relationship Id="rId8" Type="http://schemas.openxmlformats.org/officeDocument/2006/relationships/hyperlink" Target="http://thejnpproject.com/jnp-corporate-alliance-partner-advantages/" TargetMode="External"/><Relationship Id="rId9" Type="http://schemas.openxmlformats.org/officeDocument/2006/relationships/hyperlink" Target="http://thejnpproject.com/" TargetMode="External"/><Relationship Id="rId10" Type="http://schemas.openxmlformats.org/officeDocument/2006/relationships/hyperlink" Target="mailto:dona@thejnpproject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Desktop\JNP\JNP_LetterHead-FORM-Revised-FirstPa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\Users\Owner\Desktop\JNP\JNP_LetterHead-FORM-Revised-FirstPage.dotx</Template>
  <TotalTime>0</TotalTime>
  <Pages>2</Pages>
  <Words>601</Words>
  <Characters>3426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Donaco Design</Company>
  <LinksUpToDate>false</LinksUpToDate>
  <CharactersWithSpaces>4019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Dona Rudderow Sturn</cp:lastModifiedBy>
  <cp:revision>2</cp:revision>
  <dcterms:created xsi:type="dcterms:W3CDTF">2015-10-20T03:45:00Z</dcterms:created>
  <dcterms:modified xsi:type="dcterms:W3CDTF">2015-10-20T03:45:00Z</dcterms:modified>
</cp:coreProperties>
</file>